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74FDC59E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3A373ED5" w14:textId="1DD4AD7B" w:rsidR="005C61E4" w:rsidRPr="00AA4794" w:rsidRDefault="00294C5F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031015FD" wp14:editId="6DBD0FF3">
                  <wp:extent cx="4503420" cy="2838450"/>
                  <wp:effectExtent l="0" t="0" r="0" b="0"/>
                  <wp:docPr id="1403850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850478" name="Picture 14038504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50342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238E4" w14:textId="77777777" w:rsidR="00943719" w:rsidRDefault="00AF7945" w:rsidP="005C61E4">
            <w:pPr>
              <w:pStyle w:val="Date"/>
              <w:rPr>
                <w:bCs w:val="0"/>
              </w:rPr>
            </w:pPr>
            <w:r>
              <w:t>April 2</w:t>
            </w:r>
            <w:r w:rsidR="00012731">
              <w:t>2</w:t>
            </w:r>
            <w:r w:rsidR="00012731">
              <w:rPr>
                <w:vertAlign w:val="superscript"/>
              </w:rPr>
              <w:t>n</w:t>
            </w:r>
            <w:r w:rsidRPr="00582E49">
              <w:rPr>
                <w:vertAlign w:val="superscript"/>
              </w:rPr>
              <w:t>d</w:t>
            </w:r>
            <w:r w:rsidR="00582E49">
              <w:t xml:space="preserve"> </w:t>
            </w:r>
          </w:p>
          <w:p w14:paraId="0D7FD875" w14:textId="77777777" w:rsidR="00943719" w:rsidRDefault="00582E49" w:rsidP="00943719">
            <w:pPr>
              <w:pStyle w:val="Date"/>
              <w:rPr>
                <w:bCs w:val="0"/>
              </w:rPr>
            </w:pPr>
            <w:r>
              <w:t xml:space="preserve">@ </w:t>
            </w:r>
            <w:r w:rsidR="00012731">
              <w:t>6:30</w:t>
            </w:r>
            <w:r>
              <w:t>p</w:t>
            </w:r>
          </w:p>
          <w:p w14:paraId="3D283732" w14:textId="1C413AF7" w:rsidR="005C61E4" w:rsidRPr="00B96B94" w:rsidRDefault="00AF7945" w:rsidP="00943719">
            <w:pPr>
              <w:pStyle w:val="Date"/>
              <w:rPr>
                <w:rFonts w:ascii="Jokerman" w:hAnsi="Jokerman"/>
                <w:color w:val="000000" w:themeColor="text1"/>
                <w:sz w:val="144"/>
                <w:szCs w:val="144"/>
              </w:rPr>
            </w:pPr>
            <w:r w:rsidRPr="00B96B94">
              <w:rPr>
                <w:rFonts w:ascii="Jokerman" w:hAnsi="Jokerman"/>
                <w:color w:val="000000" w:themeColor="text1"/>
                <w:sz w:val="144"/>
                <w:szCs w:val="144"/>
              </w:rPr>
              <w:t>Snakes!!</w:t>
            </w:r>
          </w:p>
          <w:p w14:paraId="6D4FCD5E" w14:textId="77777777" w:rsidR="00AF7945" w:rsidRDefault="00AF7945" w:rsidP="00AF7945">
            <w:pPr>
              <w:rPr>
                <w:bCs w:val="0"/>
              </w:rPr>
            </w:pPr>
          </w:p>
          <w:p w14:paraId="279E3F3E" w14:textId="2CC7440B" w:rsidR="00AF7945" w:rsidRPr="00AF7945" w:rsidRDefault="00AF7945" w:rsidP="00AF7945"/>
          <w:p w14:paraId="4ADA57CC" w14:textId="6260B2B4" w:rsidR="00880783" w:rsidRPr="00AA4794" w:rsidRDefault="00AF7945" w:rsidP="00AA479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61268BE2" wp14:editId="22816B0B">
                  <wp:extent cx="857484" cy="905121"/>
                  <wp:effectExtent l="0" t="0" r="0" b="0"/>
                  <wp:docPr id="7935126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12676" name="Picture 7935126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54" cy="9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Join your neighbors</w:t>
            </w:r>
            <w:r w:rsidR="008C0274">
              <w:t xml:space="preserve"> at the River Island Pool House</w:t>
            </w:r>
            <w:r w:rsidR="001002C2">
              <w:t xml:space="preserve"> for a presentation regarding</w:t>
            </w:r>
            <w:r>
              <w:t xml:space="preserve"> the snakes of the CSRA</w:t>
            </w:r>
            <w:r w:rsidR="008C0274">
              <w:t>.</w:t>
            </w:r>
            <w:r>
              <w:t xml:space="preserve"> You will learn</w:t>
            </w:r>
            <w:r w:rsidR="001002C2">
              <w:t xml:space="preserve"> all</w:t>
            </w:r>
            <w:r w:rsidR="00090348">
              <w:t xml:space="preserve"> </w:t>
            </w:r>
            <w:r>
              <w:t xml:space="preserve">about </w:t>
            </w:r>
            <w:r w:rsidR="00582E49">
              <w:t>local</w:t>
            </w:r>
            <w:r>
              <w:t xml:space="preserve"> snakes </w:t>
            </w:r>
            <w:r w:rsidR="00582E49">
              <w:t xml:space="preserve">and be able to see live </w:t>
            </w:r>
            <w:r w:rsidR="00294C5F">
              <w:t>animal</w:t>
            </w:r>
            <w:r w:rsidR="00582E49">
              <w:t>s</w:t>
            </w:r>
            <w:r w:rsidR="001002C2">
              <w:t xml:space="preserve"> as well</w:t>
            </w:r>
            <w:r w:rsidR="00582E49">
              <w:t xml:space="preserve">. This session is limited to adults over 18. Please register in advance for appropriate seating to be made available. </w:t>
            </w:r>
          </w:p>
        </w:tc>
        <w:tc>
          <w:tcPr>
            <w:tcW w:w="3420" w:type="dxa"/>
          </w:tcPr>
          <w:p w14:paraId="356716C2" w14:textId="7BD6479A" w:rsidR="005C61E4" w:rsidRPr="00AA4794" w:rsidRDefault="00AF7945" w:rsidP="005C61E4">
            <w:pPr>
              <w:pStyle w:val="Heading2"/>
            </w:pPr>
            <w:r>
              <w:t>For adults over 18</w:t>
            </w:r>
          </w:p>
          <w:p w14:paraId="4EE0EEA9" w14:textId="77777777" w:rsidR="005C61E4" w:rsidRPr="00AA4794" w:rsidRDefault="00000000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D1454CDF2CE54525886823EEEF79C45E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2630AF99" w14:textId="4FEE557B" w:rsidR="005C61E4" w:rsidRPr="00AA4794" w:rsidRDefault="00AF7945" w:rsidP="005C61E4">
            <w:pPr>
              <w:pStyle w:val="Heading2"/>
            </w:pPr>
            <w:r>
              <w:t>Presented by experts from Reed Creek</w:t>
            </w:r>
            <w:r w:rsidR="00F77708">
              <w:t xml:space="preserve"> Park</w:t>
            </w:r>
            <w:r>
              <w:t xml:space="preserve"> </w:t>
            </w:r>
          </w:p>
          <w:p w14:paraId="34CD5122" w14:textId="77777777" w:rsidR="005C61E4" w:rsidRPr="00AA4794" w:rsidRDefault="00000000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95AB9E050AAF491FB269145D32EF9383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43AE42F1" w14:textId="2FF38382" w:rsidR="005C61E4" w:rsidRPr="00AA4794" w:rsidRDefault="00AF7945" w:rsidP="005C61E4">
            <w:pPr>
              <w:pStyle w:val="Heading2"/>
            </w:pPr>
            <w:r>
              <w:t xml:space="preserve">Find out why we protect </w:t>
            </w:r>
            <w:r w:rsidR="00B0708D">
              <w:t>snakes</w:t>
            </w:r>
          </w:p>
          <w:p w14:paraId="0F4AFD3B" w14:textId="77777777" w:rsidR="005C61E4" w:rsidRPr="00AA4794" w:rsidRDefault="00000000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A181644B31A44962AC320BB372C3764B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4AE18691" w14:textId="6466FF57" w:rsidR="005C61E4" w:rsidRPr="00AA4794" w:rsidRDefault="00AF7945" w:rsidP="005C61E4">
            <w:pPr>
              <w:pStyle w:val="Heading2"/>
            </w:pPr>
            <w:r>
              <w:t>Learn the difference between venomous and non-venomous</w:t>
            </w:r>
          </w:p>
          <w:p w14:paraId="48F4431D" w14:textId="77777777" w:rsidR="005C61E4" w:rsidRPr="00AA4794" w:rsidRDefault="00000000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4B16039014F1482D8A0D5800D5E3F5D4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5DBF9297" w14:textId="2033482E" w:rsidR="00AA4794" w:rsidRPr="00AA4794" w:rsidRDefault="00AF7945" w:rsidP="005C61E4">
            <w:pPr>
              <w:pStyle w:val="Heading2"/>
            </w:pPr>
            <w:r>
              <w:t xml:space="preserve">Live </w:t>
            </w:r>
            <w:r w:rsidR="00294C5F">
              <w:t>animals!</w:t>
            </w:r>
          </w:p>
          <w:p w14:paraId="196789A4" w14:textId="4AE0A061" w:rsidR="005C61E4" w:rsidRDefault="00E710FF" w:rsidP="00E710FF">
            <w:pPr>
              <w:pStyle w:val="Heading3"/>
              <w:ind w:left="0"/>
              <w:rPr>
                <w:bCs w:val="0"/>
              </w:rPr>
            </w:pPr>
            <w:r>
              <w:t>Presented by the river island conservancy</w:t>
            </w:r>
          </w:p>
          <w:p w14:paraId="1BFB7BC1" w14:textId="13557B5C" w:rsidR="00C50B14" w:rsidRPr="00AA4794" w:rsidRDefault="00C50B14" w:rsidP="00E710FF">
            <w:pPr>
              <w:pStyle w:val="Heading3"/>
              <w:ind w:left="0"/>
            </w:pPr>
            <w:r>
              <w:t>riconservancy</w:t>
            </w:r>
            <w:r w:rsidR="00654CBC">
              <w:t>.com</w:t>
            </w:r>
          </w:p>
          <w:p w14:paraId="341829CD" w14:textId="1DDB2079" w:rsidR="005C61E4" w:rsidRPr="00AA4794" w:rsidRDefault="00000000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6E3F298D4C514242A501A44F42908FB7"/>
                </w:placeholder>
                <w15:appearance w15:val="hidden"/>
                <w:text w:multiLine="1"/>
              </w:sdtPr>
              <w:sdtContent>
                <w:r w:rsidR="000A14FA">
                  <w:t>Registration:</w:t>
                </w:r>
              </w:sdtContent>
            </w:sdt>
          </w:p>
          <w:p w14:paraId="1E08736B" w14:textId="34FB194A" w:rsidR="005C61E4" w:rsidRPr="00AA4794" w:rsidRDefault="000A14FA" w:rsidP="00AA4794">
            <w:pPr>
              <w:pStyle w:val="ContactInfo"/>
              <w:spacing w:line="312" w:lineRule="auto"/>
            </w:pPr>
            <w:r>
              <w:t>kristivjohnston@gmail.com</w:t>
            </w:r>
          </w:p>
          <w:p w14:paraId="45409076" w14:textId="00220FD5" w:rsidR="005C61E4" w:rsidRPr="00AA4794" w:rsidRDefault="005C61E4" w:rsidP="00AA4794">
            <w:pPr>
              <w:pStyle w:val="ContactInfo"/>
              <w:spacing w:line="312" w:lineRule="auto"/>
            </w:pPr>
          </w:p>
          <w:p w14:paraId="58F2C85F" w14:textId="5C9C5100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469327D3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EFACD" w14:textId="77777777" w:rsidR="006E60E3" w:rsidRDefault="006E60E3" w:rsidP="005F5D5F">
      <w:pPr>
        <w:spacing w:after="0" w:line="240" w:lineRule="auto"/>
      </w:pPr>
      <w:r>
        <w:separator/>
      </w:r>
    </w:p>
  </w:endnote>
  <w:endnote w:type="continuationSeparator" w:id="0">
    <w:p w14:paraId="6B11DB10" w14:textId="77777777" w:rsidR="006E60E3" w:rsidRDefault="006E60E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1609E" w14:textId="77777777" w:rsidR="006E60E3" w:rsidRDefault="006E60E3" w:rsidP="005F5D5F">
      <w:pPr>
        <w:spacing w:after="0" w:line="240" w:lineRule="auto"/>
      </w:pPr>
      <w:r>
        <w:separator/>
      </w:r>
    </w:p>
  </w:footnote>
  <w:footnote w:type="continuationSeparator" w:id="0">
    <w:p w14:paraId="740CCDA2" w14:textId="77777777" w:rsidR="006E60E3" w:rsidRDefault="006E60E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32559986">
    <w:abstractNumId w:val="9"/>
  </w:num>
  <w:num w:numId="2" w16cid:durableId="820001663">
    <w:abstractNumId w:val="7"/>
  </w:num>
  <w:num w:numId="3" w16cid:durableId="514921189">
    <w:abstractNumId w:val="6"/>
  </w:num>
  <w:num w:numId="4" w16cid:durableId="1023366624">
    <w:abstractNumId w:val="5"/>
  </w:num>
  <w:num w:numId="5" w16cid:durableId="1022628925">
    <w:abstractNumId w:val="4"/>
  </w:num>
  <w:num w:numId="6" w16cid:durableId="530925492">
    <w:abstractNumId w:val="8"/>
  </w:num>
  <w:num w:numId="7" w16cid:durableId="1539276334">
    <w:abstractNumId w:val="3"/>
  </w:num>
  <w:num w:numId="8" w16cid:durableId="1417090071">
    <w:abstractNumId w:val="2"/>
  </w:num>
  <w:num w:numId="9" w16cid:durableId="617611939">
    <w:abstractNumId w:val="1"/>
  </w:num>
  <w:num w:numId="10" w16cid:durableId="1177378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945"/>
    <w:rsid w:val="00012731"/>
    <w:rsid w:val="000168C0"/>
    <w:rsid w:val="000427C6"/>
    <w:rsid w:val="00076F31"/>
    <w:rsid w:val="00090348"/>
    <w:rsid w:val="000A14FA"/>
    <w:rsid w:val="000B4C91"/>
    <w:rsid w:val="001002C2"/>
    <w:rsid w:val="0014475D"/>
    <w:rsid w:val="00171CDD"/>
    <w:rsid w:val="00175521"/>
    <w:rsid w:val="00181FB9"/>
    <w:rsid w:val="001A1BB9"/>
    <w:rsid w:val="00251739"/>
    <w:rsid w:val="00261A78"/>
    <w:rsid w:val="0029087A"/>
    <w:rsid w:val="00294C5F"/>
    <w:rsid w:val="00333B2D"/>
    <w:rsid w:val="003A2198"/>
    <w:rsid w:val="003B6A17"/>
    <w:rsid w:val="00411532"/>
    <w:rsid w:val="005222EE"/>
    <w:rsid w:val="00541BB3"/>
    <w:rsid w:val="00544732"/>
    <w:rsid w:val="00582E49"/>
    <w:rsid w:val="005C61E4"/>
    <w:rsid w:val="005F5D5F"/>
    <w:rsid w:val="00654CBC"/>
    <w:rsid w:val="00665EA1"/>
    <w:rsid w:val="006E5B0F"/>
    <w:rsid w:val="006E60E3"/>
    <w:rsid w:val="0079199F"/>
    <w:rsid w:val="007B5354"/>
    <w:rsid w:val="007D75DD"/>
    <w:rsid w:val="00837654"/>
    <w:rsid w:val="00880783"/>
    <w:rsid w:val="008B5772"/>
    <w:rsid w:val="008C0274"/>
    <w:rsid w:val="008C031F"/>
    <w:rsid w:val="008C1756"/>
    <w:rsid w:val="008D17FF"/>
    <w:rsid w:val="008F6C52"/>
    <w:rsid w:val="009141C6"/>
    <w:rsid w:val="00943719"/>
    <w:rsid w:val="00A03450"/>
    <w:rsid w:val="00A97C88"/>
    <w:rsid w:val="00AA4794"/>
    <w:rsid w:val="00AB3068"/>
    <w:rsid w:val="00AB58F4"/>
    <w:rsid w:val="00AE215F"/>
    <w:rsid w:val="00AF32DC"/>
    <w:rsid w:val="00AF7945"/>
    <w:rsid w:val="00B0708D"/>
    <w:rsid w:val="00B46A60"/>
    <w:rsid w:val="00B96B94"/>
    <w:rsid w:val="00BC6ED1"/>
    <w:rsid w:val="00C50B14"/>
    <w:rsid w:val="00C57F20"/>
    <w:rsid w:val="00CA69ED"/>
    <w:rsid w:val="00D16845"/>
    <w:rsid w:val="00D56FBE"/>
    <w:rsid w:val="00D751DD"/>
    <w:rsid w:val="00E3328B"/>
    <w:rsid w:val="00E3564F"/>
    <w:rsid w:val="00E710FF"/>
    <w:rsid w:val="00EC1838"/>
    <w:rsid w:val="00F2548A"/>
    <w:rsid w:val="00F77708"/>
    <w:rsid w:val="00F80961"/>
    <w:rsid w:val="00F93609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2723C5"/>
  <w15:chartTrackingRefBased/>
  <w15:docId w15:val="{0EB23054-145E-46A8-8A36-19F6128E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1454CDF2CE54525886823EEEF79C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77BB0-1163-48B0-8964-B64541060A2A}"/>
      </w:docPartPr>
      <w:docPartBody>
        <w:p w:rsidR="00B41DDE" w:rsidRDefault="0018203B">
          <w:pPr>
            <w:pStyle w:val="D1454CDF2CE54525886823EEEF79C45E"/>
          </w:pPr>
          <w:r w:rsidRPr="00AA4794">
            <w:t>────</w:t>
          </w:r>
        </w:p>
      </w:docPartBody>
    </w:docPart>
    <w:docPart>
      <w:docPartPr>
        <w:name w:val="95AB9E050AAF491FB269145D32EF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0EF5F-15FC-4262-9B44-9076E0F84DFE}"/>
      </w:docPartPr>
      <w:docPartBody>
        <w:p w:rsidR="00B41DDE" w:rsidRDefault="0018203B">
          <w:pPr>
            <w:pStyle w:val="95AB9E050AAF491FB269145D32EF9383"/>
          </w:pPr>
          <w:r w:rsidRPr="00AA4794">
            <w:t>────</w:t>
          </w:r>
        </w:p>
      </w:docPartBody>
    </w:docPart>
    <w:docPart>
      <w:docPartPr>
        <w:name w:val="A181644B31A44962AC320BB372C37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48D73-6572-47C8-8824-475DC135A6B5}"/>
      </w:docPartPr>
      <w:docPartBody>
        <w:p w:rsidR="00B41DDE" w:rsidRDefault="0018203B">
          <w:pPr>
            <w:pStyle w:val="A181644B31A44962AC320BB372C3764B"/>
          </w:pPr>
          <w:r w:rsidRPr="00AA4794">
            <w:t>────</w:t>
          </w:r>
        </w:p>
      </w:docPartBody>
    </w:docPart>
    <w:docPart>
      <w:docPartPr>
        <w:name w:val="4B16039014F1482D8A0D5800D5E3F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741E2-4902-4249-8267-B7021330012F}"/>
      </w:docPartPr>
      <w:docPartBody>
        <w:p w:rsidR="00B41DDE" w:rsidRDefault="0018203B">
          <w:pPr>
            <w:pStyle w:val="4B16039014F1482D8A0D5800D5E3F5D4"/>
          </w:pPr>
          <w:r w:rsidRPr="00AA4794">
            <w:t>────</w:t>
          </w:r>
        </w:p>
      </w:docPartBody>
    </w:docPart>
    <w:docPart>
      <w:docPartPr>
        <w:name w:val="6E3F298D4C514242A501A44F42908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48A59-6BF3-4287-9E3F-94841D6FD5DD}"/>
      </w:docPartPr>
      <w:docPartBody>
        <w:p w:rsidR="00B41DDE" w:rsidRDefault="0018203B">
          <w:pPr>
            <w:pStyle w:val="6E3F298D4C514242A501A44F42908FB7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BD"/>
    <w:rsid w:val="001415BD"/>
    <w:rsid w:val="0018203B"/>
    <w:rsid w:val="001A1BB9"/>
    <w:rsid w:val="00333B2D"/>
    <w:rsid w:val="003A2198"/>
    <w:rsid w:val="00B41DDE"/>
    <w:rsid w:val="00E1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454CDF2CE54525886823EEEF79C45E">
    <w:name w:val="D1454CDF2CE54525886823EEEF79C45E"/>
  </w:style>
  <w:style w:type="paragraph" w:customStyle="1" w:styleId="95AB9E050AAF491FB269145D32EF9383">
    <w:name w:val="95AB9E050AAF491FB269145D32EF9383"/>
  </w:style>
  <w:style w:type="paragraph" w:customStyle="1" w:styleId="A181644B31A44962AC320BB372C3764B">
    <w:name w:val="A181644B31A44962AC320BB372C3764B"/>
  </w:style>
  <w:style w:type="paragraph" w:customStyle="1" w:styleId="4B16039014F1482D8A0D5800D5E3F5D4">
    <w:name w:val="4B16039014F1482D8A0D5800D5E3F5D4"/>
  </w:style>
  <w:style w:type="paragraph" w:customStyle="1" w:styleId="6E3F298D4C514242A501A44F42908FB7">
    <w:name w:val="6E3F298D4C514242A501A44F42908F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</TotalTime>
  <Pages>1</Pages>
  <Words>100</Words>
  <Characters>530</Characters>
  <Application>Microsoft Office Word</Application>
  <DocSecurity>0</DocSecurity>
  <Lines>37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Johnston</dc:creator>
  <cp:keywords/>
  <dc:description/>
  <cp:lastModifiedBy>Kristi Johnston</cp:lastModifiedBy>
  <cp:revision>3</cp:revision>
  <dcterms:created xsi:type="dcterms:W3CDTF">2026-03-30T18:16:00Z</dcterms:created>
  <dcterms:modified xsi:type="dcterms:W3CDTF">2026-03-30T18:17:00Z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